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930" w:rsidRPr="00D923A5" w:rsidRDefault="00FE7930" w:rsidP="003763B5">
      <w:pPr>
        <w:spacing w:line="240" w:lineRule="auto"/>
        <w:ind w:left="4320"/>
        <w:rPr>
          <w:rFonts w:ascii="Times New Roman" w:hAnsi="Times New Roman"/>
          <w:i/>
          <w:sz w:val="26"/>
          <w:szCs w:val="26"/>
        </w:rPr>
      </w:pPr>
      <w:r w:rsidRPr="00D923A5">
        <w:rPr>
          <w:rFonts w:ascii="Times New Roman" w:hAnsi="Times New Roman"/>
          <w:sz w:val="26"/>
          <w:szCs w:val="26"/>
        </w:rPr>
        <w:t>Приложение № 4</w:t>
      </w:r>
    </w:p>
    <w:p w:rsidR="00FE7930" w:rsidRPr="00D923A5" w:rsidRDefault="00FE7930" w:rsidP="003763B5">
      <w:pPr>
        <w:spacing w:line="240" w:lineRule="auto"/>
        <w:ind w:left="4320"/>
        <w:rPr>
          <w:rFonts w:ascii="Times New Roman" w:hAnsi="Times New Roman"/>
          <w:sz w:val="26"/>
          <w:szCs w:val="26"/>
        </w:rPr>
      </w:pPr>
      <w:r w:rsidRPr="00D923A5">
        <w:rPr>
          <w:rFonts w:ascii="Times New Roman" w:hAnsi="Times New Roman"/>
          <w:sz w:val="26"/>
          <w:szCs w:val="26"/>
        </w:rPr>
        <w:t xml:space="preserve">к Административному регламенту предоставления администрацией </w:t>
      </w:r>
      <w:r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Pr="00D923A5">
        <w:rPr>
          <w:rFonts w:ascii="Times New Roman" w:hAnsi="Times New Roman"/>
          <w:sz w:val="26"/>
          <w:szCs w:val="26"/>
        </w:rPr>
        <w:t xml:space="preserve">муниципальной услуги «Предоставление сведений из </w:t>
      </w:r>
      <w:r>
        <w:rPr>
          <w:rFonts w:ascii="Times New Roman" w:hAnsi="Times New Roman"/>
          <w:sz w:val="26"/>
          <w:szCs w:val="26"/>
        </w:rPr>
        <w:t>государственной</w:t>
      </w:r>
      <w:r w:rsidRPr="00D923A5">
        <w:rPr>
          <w:rFonts w:ascii="Times New Roman" w:hAnsi="Times New Roman"/>
          <w:sz w:val="26"/>
          <w:szCs w:val="26"/>
        </w:rPr>
        <w:t xml:space="preserve"> информационной системы обеспечения градостроительной деятельности»</w:t>
      </w:r>
    </w:p>
    <w:p w:rsidR="00FE7930" w:rsidRPr="00D923A5" w:rsidRDefault="00FE7930" w:rsidP="00647BF5">
      <w:pPr>
        <w:spacing w:line="240" w:lineRule="auto"/>
        <w:ind w:left="4536"/>
        <w:jc w:val="center"/>
        <w:rPr>
          <w:rFonts w:ascii="Times New Roman" w:hAnsi="Times New Roman"/>
          <w:sz w:val="26"/>
          <w:szCs w:val="26"/>
        </w:rPr>
      </w:pPr>
    </w:p>
    <w:p w:rsidR="00FE7930" w:rsidRPr="00D923A5" w:rsidRDefault="00FE7930" w:rsidP="00647BF5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D923A5">
        <w:rPr>
          <w:rFonts w:ascii="Times New Roman" w:hAnsi="Times New Roman"/>
          <w:sz w:val="26"/>
          <w:szCs w:val="26"/>
        </w:rPr>
        <w:t>Блок-схема предоставления муниципальной услуги</w:t>
      </w:r>
    </w:p>
    <w:p w:rsidR="00FE7930" w:rsidRPr="00D923A5" w:rsidRDefault="00FE7930" w:rsidP="00647BF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pict>
          <v:rect id="Rectangle 2" o:spid="_x0000_s1026" style="position:absolute;margin-left:351pt;margin-top:13.3pt;width:108pt;height:27pt;z-index:2516679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">
            <v:textbox style="mso-next-textbox:#Rectangle 2">
              <w:txbxContent>
                <w:p w:rsidR="00FE7930" w:rsidRPr="00790824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790824">
                    <w:rPr>
                      <w:rFonts w:ascii="Times New Roman" w:hAnsi="Times New Roman"/>
                      <w:sz w:val="16"/>
                      <w:szCs w:val="16"/>
                    </w:rPr>
                    <w:t>Приём документов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в МФЦ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7" style="position:absolute;margin-left:225pt;margin-top:13.3pt;width:116.45pt;height:27pt;z-index:2516669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">
            <v:textbox style="mso-next-textbox:#_x0000_s1027">
              <w:txbxContent>
                <w:p w:rsidR="00FE7930" w:rsidRPr="00330F06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 xml:space="preserve">Приём документов в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администрации</w:t>
                  </w:r>
                </w:p>
              </w:txbxContent>
            </v:textbox>
          </v:rect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79pt;margin-top:8.1pt;width:0;height:18pt;z-index:251673088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29" type="#_x0000_t32" style="position:absolute;margin-left:324pt;margin-top:8.1pt;width:27pt;height:27pt;flip:x;z-index:25167206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30" type="#_x0000_t32" style="position:absolute;margin-left:405pt;margin-top:8.1pt;width:0;height:18pt;z-index:25167104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Rectangle 4" o:spid="_x0000_s1031" style="position:absolute;margin-left:5in;margin-top:10pt;width:82.6pt;height:49.15pt;z-index:2516689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">
            <v:textbox style="mso-next-textbox:#Rectangle 4">
              <w:txbxContent>
                <w:p w:rsidR="00FE7930" w:rsidRPr="00790824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Прием документов по почте, с курьером, экспресс-почтой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2" style="position:absolute;margin-left:261pt;margin-top:10pt;width:63pt;height:59.35pt;z-index:2516628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">
            <v:textbox style="mso-next-textbox:#_x0000_s1032">
              <w:txbxContent>
                <w:p w:rsidR="00FE7930" w:rsidRPr="00790824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790824">
                    <w:rPr>
                      <w:rFonts w:ascii="Times New Roman" w:hAnsi="Times New Roman"/>
                      <w:sz w:val="16"/>
                      <w:szCs w:val="16"/>
                    </w:rPr>
                    <w:t>Приём документов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при личном обращении заявителя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9" o:spid="_x0000_s1033" type="#_x0000_t109" style="position:absolute;margin-left:81pt;margin-top:1pt;width:111.85pt;height:63pt;z-index:25166489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">
            <v:textbox style="mso-next-textbox:#AutoShape 9">
              <w:txbxContent>
                <w:p w:rsidR="00FE7930" w:rsidRPr="00330F06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>П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риём администрацией заявления </w:t>
                  </w: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 xml:space="preserve">по почте или в электронной форме и уведомление заявителя о регистрации заявления </w:t>
                  </w:r>
                </w:p>
              </w:txbxContent>
            </v:textbox>
          </v:shape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4" type="#_x0000_t32" style="position:absolute;margin-left:405pt;margin-top:6.7pt;width:0;height:27pt;z-index:25167001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35" type="#_x0000_t32" style="position:absolute;margin-left:4in;margin-top:15.7pt;width:0;height:18pt;z-index:25166387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36" type="#_x0000_t32" style="position:absolute;margin-left:189pt;margin-top:15.7pt;width:1in;height:18pt;z-index:25166592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AutoShape 5" o:spid="_x0000_s1037" type="#_x0000_t110" style="position:absolute;margin-left:-35.95pt;margin-top:10.5pt;width:324pt;height:180pt;z-index:2516474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">
            <v:textbox style="mso-next-textbox:#AutoShape 5">
              <w:txbxContent>
                <w:p w:rsidR="00FE7930" w:rsidRPr="00CA4C5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Направление при необходимости межведомственного запроса, п</w:t>
                  </w:r>
                  <w:r w:rsidRPr="001F7D0C">
                    <w:rPr>
                      <w:rFonts w:ascii="Times New Roman" w:hAnsi="Times New Roman"/>
                      <w:sz w:val="16"/>
                      <w:szCs w:val="16"/>
                    </w:rPr>
                    <w:t>роверка документов на наличи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е</w:t>
                  </w:r>
                  <w:r w:rsidRPr="001F7D0C">
                    <w:rPr>
                      <w:rFonts w:ascii="Times New Roman" w:hAnsi="Times New Roman"/>
                      <w:sz w:val="16"/>
                      <w:szCs w:val="16"/>
                    </w:rPr>
                    <w:t xml:space="preserve"> оснований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для отказа в предоставлении услуги и необходимости направления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>уведомления об общем размере платы за предоставление услуги</w:t>
                  </w:r>
                </w:p>
                <w:p w:rsidR="00FE7930" w:rsidRPr="00CA4C5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в соответствии с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подпунктом 4 пункта 3.37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 Административного регламента</w:t>
                  </w:r>
                </w:p>
              </w:txbxContent>
            </v:textbox>
          </v:shape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Rectangle 6" o:spid="_x0000_s1038" style="position:absolute;margin-left:261pt;margin-top:1.5pt;width:180pt;height:27pt;z-index:2516423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">
            <v:textbox style="mso-next-textbox:#Rectangle 6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Наличие документов, представленных заявителем, в администрации </w:t>
                  </w:r>
                </w:p>
              </w:txbxContent>
            </v:textbox>
          </v:rect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9" type="#_x0000_t32" style="position:absolute;margin-left:3in;margin-top:3.4pt;width:45pt;height:27pt;flip:x;z-index:251657728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E7930" w:rsidRPr="005A130B" w:rsidRDefault="00FE7930" w:rsidP="00647B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_x0000_s1040" style="position:absolute;margin-left:126pt;margin-top:218.05pt;width:81pt;height:48.75pt;z-index:2516536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">
            <v:textbox style="mso-next-textbox:#_x0000_s1040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 оснований для отказа в предоставлении услуги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1" style="position:absolute;margin-left:342pt;margin-top:117.15pt;width:117pt;height:50.45pt;z-index:2516597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">
            <v:textbox style="mso-next-textbox:#_x0000_s1041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В недельный срок со дня получения уведомления заявитель не оплатил предоставление услуги 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2" style="position:absolute;margin-left:198pt;margin-top:135.15pt;width:117pt;height:50.8pt;z-index:2516587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">
            <v:textbox style="mso-next-textbox:#_x0000_s1042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В недельный срок со дня получение уведомления заявитель оплатил предоставление услуги 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3" style="position:absolute;margin-left:-17.95pt;margin-top:117.15pt;width:117pt;height:39.6pt;z-index:2516433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">
            <v:textbox style="mso-next-textbox:#_x0000_s1043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Имеются основания для отказа в предоставлении услуги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44" type="#_x0000_t32" style="position:absolute;margin-left:207pt;margin-top:263.05pt;width:54pt;height:45pt;z-index:25165670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rect id="_x0000_s1045" style="position:absolute;margin-left:333pt;margin-top:200.05pt;width:126pt;height:18pt;z-index:2516495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">
            <v:textbox style="mso-next-textbox:#_x0000_s1045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тказ в предоставлении </w:t>
                  </w: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услуги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46" type="#_x0000_t32" style="position:absolute;margin-left:405pt;margin-top:83.05pt;width:0;height:34.1pt;z-index:25166080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47" type="#_x0000_t32" style="position:absolute;margin-left:405pt;margin-top:162.15pt;width:0;height:37.9pt;z-index:25166182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48" type="#_x0000_t32" style="position:absolute;margin-left:306pt;margin-top:83.05pt;width:27pt;height:52.1pt;flip:x;z-index:25165568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49" type="#_x0000_t32" style="position:absolute;margin-left:180pt;margin-top:180.15pt;width:27pt;height:37.9pt;flip:x;z-index:25164646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AutoShape 23" o:spid="_x0000_s1050" type="#_x0000_t32" style="position:absolute;margin-left:4in;margin-top:36.15pt;width:45pt;height:0;z-index:25164441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51" type="#_x0000_t32" style="position:absolute;margin-left:126pt;margin-top:126.15pt;width:27pt;height:90pt;z-index:25165465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_x0000_s1052" type="#_x0000_t32" style="position:absolute;margin-left:27pt;margin-top:72.15pt;width:0;height:45pt;z-index:25165158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shape id="Прямая со стрелкой 7" o:spid="_x0000_s1053" type="#_x0000_t32" style="position:absolute;margin-left:27pt;margin-top:153.15pt;width:0;height:27pt;z-index:25164544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>
        <w:rPr>
          <w:noProof/>
          <w:lang w:eastAsia="ru-RU"/>
        </w:rPr>
        <w:pict>
          <v:rect id="_x0000_s1054" style="position:absolute;margin-left:-17.95pt;margin-top:180.15pt;width:117pt;height:27pt;z-index:2516526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">
            <v:textbox style="mso-next-textbox:#_x0000_s1054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тказ в предоставлении </w:t>
                  </w: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услуги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5" style="position:absolute;margin-left:333pt;margin-top:11.05pt;width:126pt;height:1in;z-index:2516505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">
            <v:textbox style="mso-next-textbox:#_x0000_s1055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Имеются основания для направления заявителю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>уведомления об общем размере платы за предоставление услуги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, направление соответствующего  уведомления заявителю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6" style="position:absolute;margin-left:162pt;margin-top:308.05pt;width:198pt;height:18pt;z-index:2516485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">
            <v:textbox style="mso-next-textbox:#_x0000_s1056">
              <w:txbxContent>
                <w:p w:rsidR="00FE7930" w:rsidRPr="005318F7" w:rsidRDefault="00FE7930" w:rsidP="00647BF5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Предоставление сведений из ГИСОГД</w:t>
                  </w:r>
                </w:p>
              </w:txbxContent>
            </v:textbox>
          </v:rect>
        </w:pict>
      </w:r>
    </w:p>
    <w:sectPr w:rsidR="00FE7930" w:rsidRPr="005A130B" w:rsidSect="00C0142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930" w:rsidRDefault="00FE7930" w:rsidP="00647BF5">
      <w:pPr>
        <w:spacing w:after="0" w:line="240" w:lineRule="auto"/>
      </w:pPr>
      <w:r>
        <w:separator/>
      </w:r>
    </w:p>
  </w:endnote>
  <w:endnote w:type="continuationSeparator" w:id="0">
    <w:p w:rsidR="00FE7930" w:rsidRDefault="00FE7930" w:rsidP="00647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930" w:rsidRDefault="00FE7930" w:rsidP="00647BF5">
      <w:pPr>
        <w:spacing w:after="0" w:line="240" w:lineRule="auto"/>
      </w:pPr>
      <w:r>
        <w:separator/>
      </w:r>
    </w:p>
  </w:footnote>
  <w:footnote w:type="continuationSeparator" w:id="0">
    <w:p w:rsidR="00FE7930" w:rsidRDefault="00FE7930" w:rsidP="00647B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7BF5"/>
    <w:rsid w:val="000232A2"/>
    <w:rsid w:val="00195F78"/>
    <w:rsid w:val="001F7D0C"/>
    <w:rsid w:val="002B73CF"/>
    <w:rsid w:val="00330F06"/>
    <w:rsid w:val="0034484D"/>
    <w:rsid w:val="003763B5"/>
    <w:rsid w:val="00391C20"/>
    <w:rsid w:val="003E51D7"/>
    <w:rsid w:val="00403E67"/>
    <w:rsid w:val="004A5BD4"/>
    <w:rsid w:val="004C503E"/>
    <w:rsid w:val="005318F7"/>
    <w:rsid w:val="005A130B"/>
    <w:rsid w:val="00620993"/>
    <w:rsid w:val="00647BF5"/>
    <w:rsid w:val="006A7576"/>
    <w:rsid w:val="00790824"/>
    <w:rsid w:val="007949C5"/>
    <w:rsid w:val="007D5EE1"/>
    <w:rsid w:val="008257EB"/>
    <w:rsid w:val="00866987"/>
    <w:rsid w:val="008754EC"/>
    <w:rsid w:val="008B39E4"/>
    <w:rsid w:val="008C7763"/>
    <w:rsid w:val="009A54AF"/>
    <w:rsid w:val="009B04FF"/>
    <w:rsid w:val="009C6EAD"/>
    <w:rsid w:val="00A75D93"/>
    <w:rsid w:val="00A96B22"/>
    <w:rsid w:val="00AA1EAB"/>
    <w:rsid w:val="00C01422"/>
    <w:rsid w:val="00C13873"/>
    <w:rsid w:val="00C90B6B"/>
    <w:rsid w:val="00CA4C57"/>
    <w:rsid w:val="00D71EDB"/>
    <w:rsid w:val="00D923A5"/>
    <w:rsid w:val="00DD3485"/>
    <w:rsid w:val="00EC41E3"/>
    <w:rsid w:val="00ED31A5"/>
    <w:rsid w:val="00ED3757"/>
    <w:rsid w:val="00F700F3"/>
    <w:rsid w:val="00FE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ED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47B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table" w:styleId="TableGrid">
    <w:name w:val="Table Grid"/>
    <w:basedOn w:val="TableNormal"/>
    <w:uiPriority w:val="99"/>
    <w:rsid w:val="00647BF5"/>
    <w:rPr>
      <w:rFonts w:eastAsia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47BF5"/>
    <w:pPr>
      <w:autoSpaceDE w:val="0"/>
      <w:autoSpaceDN w:val="0"/>
      <w:adjustRightInd w:val="0"/>
    </w:pPr>
    <w:rPr>
      <w:rFonts w:ascii="Times New Roman" w:eastAsia="MS Mincho" w:hAnsi="Times New Roman"/>
      <w:sz w:val="20"/>
      <w:szCs w:val="20"/>
    </w:rPr>
  </w:style>
  <w:style w:type="character" w:styleId="FootnoteReference">
    <w:name w:val="footnote reference"/>
    <w:aliases w:val="5"/>
    <w:basedOn w:val="DefaultParagraphFont"/>
    <w:uiPriority w:val="99"/>
    <w:rsid w:val="00647BF5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8669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66987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C77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4B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48</Words>
  <Characters>279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Девятова В. С.</dc:creator>
  <cp:keywords/>
  <dc:description/>
  <cp:lastModifiedBy>ЦелицкаяТВ</cp:lastModifiedBy>
  <cp:revision>19</cp:revision>
  <cp:lastPrinted>2019-02-14T09:48:00Z</cp:lastPrinted>
  <dcterms:created xsi:type="dcterms:W3CDTF">2019-01-09T07:00:00Z</dcterms:created>
  <dcterms:modified xsi:type="dcterms:W3CDTF">2019-02-14T09:50:00Z</dcterms:modified>
</cp:coreProperties>
</file>